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7A82" w:rsidRPr="00387A82" w:rsidRDefault="00387A82" w:rsidP="00387A8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87A82">
        <w:rPr>
          <w:rFonts w:ascii="Times New Roman" w:hAnsi="Times New Roman" w:cs="Times New Roman"/>
          <w:b/>
          <w:sz w:val="36"/>
          <w:szCs w:val="36"/>
        </w:rPr>
        <w:t>Žádost o ukončení předškolního vzdělávání</w:t>
      </w:r>
    </w:p>
    <w:p w:rsidR="00387A82" w:rsidRDefault="00387A82" w:rsidP="00387A8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7A82" w:rsidRDefault="00387A82" w:rsidP="00387A82">
      <w:pPr>
        <w:pStyle w:val="Bezmez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87A82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387A82">
        <w:rPr>
          <w:rFonts w:ascii="Times New Roman" w:hAnsi="Times New Roman" w:cs="Times New Roman"/>
          <w:b/>
          <w:sz w:val="24"/>
          <w:szCs w:val="24"/>
        </w:rPr>
        <w:t>ateřské škole</w:t>
      </w:r>
      <w:r w:rsidRPr="00387A82">
        <w:rPr>
          <w:rFonts w:ascii="Times New Roman" w:hAnsi="Times New Roman" w:cs="Times New Roman"/>
          <w:b/>
          <w:sz w:val="24"/>
          <w:szCs w:val="24"/>
        </w:rPr>
        <w:t>,</w:t>
      </w:r>
      <w:r w:rsidRPr="00387A8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387A82">
        <w:rPr>
          <w:rFonts w:ascii="Times New Roman" w:hAnsi="Times New Roman" w:cs="Times New Roman"/>
          <w:bCs/>
          <w:i/>
          <w:iCs/>
          <w:sz w:val="24"/>
          <w:szCs w:val="24"/>
        </w:rPr>
        <w:t>jejíž činnost vykonává Základní škola a Mateřská škola Jívová, okres Olomouc, příspěvková organizace</w:t>
      </w:r>
    </w:p>
    <w:p w:rsidR="00387A82" w:rsidRPr="00387A82" w:rsidRDefault="00387A82" w:rsidP="00387A82">
      <w:pPr>
        <w:pStyle w:val="Bezmez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Č.p. 20</w:t>
      </w:r>
    </w:p>
    <w:p w:rsidR="00387A82" w:rsidRDefault="00387A82" w:rsidP="00387A8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83 16 Jívová</w:t>
      </w:r>
    </w:p>
    <w:p w:rsidR="00387A82" w:rsidRDefault="00387A82" w:rsidP="00387A8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zákonného zástupce dítěte…………………………………………………....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Bydliště …………………………………………………………………………………………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………………………………………………………………………………………….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7A82">
        <w:rPr>
          <w:rFonts w:ascii="Times New Roman" w:hAnsi="Times New Roman" w:cs="Times New Roman"/>
          <w:b/>
          <w:bCs/>
          <w:sz w:val="24"/>
          <w:szCs w:val="24"/>
        </w:rPr>
        <w:t>Žádám o ukončení předškolního vzdělávání mého dítěte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87A82" w:rsidRPr="00387A82" w:rsidRDefault="00387A82" w:rsidP="00387A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 …………………………………………………………………………………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Bydliště ……………………………………………………………………………………........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 w:rsidRPr="00387A82">
        <w:rPr>
          <w:rFonts w:ascii="Times New Roman" w:hAnsi="Times New Roman" w:cs="Times New Roman"/>
          <w:b/>
          <w:bCs/>
          <w:sz w:val="24"/>
          <w:szCs w:val="24"/>
        </w:rPr>
        <w:t>Ukončení předškolního vzdělávání ke dni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………………………………………………...........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 w:rsidRPr="00387A82">
        <w:rPr>
          <w:rFonts w:ascii="Times New Roman" w:hAnsi="Times New Roman" w:cs="Times New Roman"/>
          <w:b/>
          <w:bCs/>
          <w:sz w:val="24"/>
          <w:szCs w:val="24"/>
        </w:rPr>
        <w:t>Důvod ukončení předškolního vzdělávání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</w:p>
    <w:p w:rsidR="00387A82" w:rsidRDefault="00387A82" w:rsidP="00387A82">
      <w:pPr>
        <w:tabs>
          <w:tab w:val="left" w:pos="66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dne 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:rsidR="00291BE1" w:rsidRPr="00387A82" w:rsidRDefault="00387A82" w:rsidP="00387A82">
      <w:pPr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Calibri"/>
          <w:color w:val="000000"/>
          <w:lang w:eastAsia="cs-CZ"/>
        </w:rPr>
        <w:tab/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Podpis zákonného zástupce dítěte</w:t>
      </w:r>
    </w:p>
    <w:sectPr w:rsidR="00291BE1" w:rsidRPr="00387A82" w:rsidSect="00373180">
      <w:headerReference w:type="first" r:id="rId7"/>
      <w:pgSz w:w="11906" w:h="16838" w:code="9"/>
      <w:pgMar w:top="1474" w:right="1134" w:bottom="1985" w:left="1134" w:header="1247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3D3D" w:rsidRDefault="009B3D3D" w:rsidP="005F0996">
      <w:pPr>
        <w:spacing w:after="0" w:line="240" w:lineRule="auto"/>
      </w:pPr>
      <w:r>
        <w:separator/>
      </w:r>
    </w:p>
  </w:endnote>
  <w:endnote w:type="continuationSeparator" w:id="0">
    <w:p w:rsidR="009B3D3D" w:rsidRDefault="009B3D3D" w:rsidP="005F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E86EE60-9C50-4E2E-A537-42B2128A5D22}"/>
    <w:embedBold r:id="rId2" w:fontKey="{94E5754B-F5C3-4E75-8A3E-92DB1C051F8D}"/>
    <w:embedItalic r:id="rId3" w:fontKey="{FBDFC23D-E405-420A-9A8A-BA026AD1D9E6}"/>
    <w:embedBoldItalic r:id="rId4" w:fontKey="{BD33BCC3-1409-4DC1-BA53-5D76809FDB3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BDF5D6C0-1EA8-4C63-98FF-4276FECDEB69}"/>
  </w:font>
  <w:font w:name="Raleway">
    <w:altName w:val="Trebuchet MS"/>
    <w:charset w:val="EE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B0D6211F-0984-4439-BA6B-CC0DA08CA1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3D3D" w:rsidRDefault="009B3D3D" w:rsidP="005F0996">
      <w:pPr>
        <w:spacing w:after="0" w:line="240" w:lineRule="auto"/>
      </w:pPr>
      <w:r>
        <w:separator/>
      </w:r>
    </w:p>
  </w:footnote>
  <w:footnote w:type="continuationSeparator" w:id="0">
    <w:p w:rsidR="009B3D3D" w:rsidRDefault="009B3D3D" w:rsidP="005F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6252" w:rsidRDefault="00C77B63" w:rsidP="00B1625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A4797B" wp14:editId="3E3F5279">
              <wp:simplePos x="0" y="0"/>
              <wp:positionH relativeFrom="column">
                <wp:posOffset>4975225</wp:posOffset>
              </wp:positionH>
              <wp:positionV relativeFrom="paragraph">
                <wp:posOffset>-40005</wp:posOffset>
              </wp:positionV>
              <wp:extent cx="1236345" cy="679450"/>
              <wp:effectExtent l="0" t="0" r="0" b="0"/>
              <wp:wrapNone/>
              <wp:docPr id="20" name="Textové po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6345" cy="679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16252" w:rsidRPr="007660D3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+420 739 350 989</w:t>
                          </w:r>
                        </w:p>
                        <w:p w:rsidR="00B16252" w:rsidRPr="007660D3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info@skolajivova.cz</w:t>
                          </w:r>
                        </w:p>
                        <w:p w:rsidR="00B16252" w:rsidRPr="007660D3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www.skolajivova.cz</w:t>
                          </w:r>
                        </w:p>
                        <w:p w:rsidR="00B16252" w:rsidRPr="00ED5566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6"/>
                              <w:szCs w:val="16"/>
                            </w:rPr>
                          </w:pPr>
                        </w:p>
                        <w:p w:rsidR="00B16252" w:rsidRPr="00ED5566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6"/>
                              <w:szCs w:val="16"/>
                            </w:rPr>
                          </w:pPr>
                        </w:p>
                        <w:p w:rsidR="00B16252" w:rsidRPr="00ED5566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A4797B" id="_x0000_t202" coordsize="21600,21600" o:spt="202" path="m,l,21600r21600,l21600,xe">
              <v:stroke joinstyle="miter"/>
              <v:path gradientshapeok="t" o:connecttype="rect"/>
            </v:shapetype>
            <v:shape id="Textové pole 20" o:spid="_x0000_s1026" type="#_x0000_t202" style="position:absolute;margin-left:391.75pt;margin-top:-3.15pt;width:97.35pt;height:5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" filled="f" stroked="f">
              <v:textbox>
                <w:txbxContent>
                  <w:p w:rsidR="00B16252" w:rsidRPr="007660D3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+420 739 350 989</w:t>
                    </w:r>
                  </w:p>
                  <w:p w:rsidR="00B16252" w:rsidRPr="007660D3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info@skolajivova.cz</w:t>
                    </w:r>
                  </w:p>
                  <w:p w:rsidR="00B16252" w:rsidRPr="007660D3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www.skolajivova.cz</w:t>
                    </w:r>
                  </w:p>
                  <w:p w:rsidR="00B16252" w:rsidRPr="00ED5566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6"/>
                        <w:szCs w:val="16"/>
                      </w:rPr>
                    </w:pPr>
                  </w:p>
                  <w:p w:rsidR="00B16252" w:rsidRPr="00ED5566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6"/>
                        <w:szCs w:val="16"/>
                      </w:rPr>
                    </w:pPr>
                  </w:p>
                  <w:p w:rsidR="00B16252" w:rsidRPr="00ED5566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30D5392E" wp14:editId="044FAC13">
          <wp:simplePos x="0" y="0"/>
          <wp:positionH relativeFrom="column">
            <wp:posOffset>4873625</wp:posOffset>
          </wp:positionH>
          <wp:positionV relativeFrom="paragraph">
            <wp:posOffset>21590</wp:posOffset>
          </wp:positionV>
          <wp:extent cx="121920" cy="121920"/>
          <wp:effectExtent l="0" t="0" r="0" b="0"/>
          <wp:wrapNone/>
          <wp:docPr id="3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7EFF56D9" wp14:editId="543EDBE3">
          <wp:simplePos x="0" y="0"/>
          <wp:positionH relativeFrom="column">
            <wp:posOffset>32385</wp:posOffset>
          </wp:positionH>
          <wp:positionV relativeFrom="paragraph">
            <wp:posOffset>-8890</wp:posOffset>
          </wp:positionV>
          <wp:extent cx="1266825" cy="577850"/>
          <wp:effectExtent l="0" t="0" r="0" b="0"/>
          <wp:wrapNone/>
          <wp:docPr id="32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4B3CB6E" wp14:editId="6C2CB2EF">
              <wp:simplePos x="0" y="0"/>
              <wp:positionH relativeFrom="column">
                <wp:posOffset>2279650</wp:posOffset>
              </wp:positionH>
              <wp:positionV relativeFrom="paragraph">
                <wp:posOffset>-38735</wp:posOffset>
              </wp:positionV>
              <wp:extent cx="2327275" cy="60706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7275" cy="6070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16252" w:rsidRPr="007660D3" w:rsidRDefault="00B16252" w:rsidP="00B16252">
                          <w:pPr>
                            <w:spacing w:after="0" w:line="324" w:lineRule="auto"/>
                            <w:jc w:val="right"/>
                            <w:rPr>
                              <w:rFonts w:ascii="Raleway" w:hAnsi="Raleway"/>
                              <w:b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b/>
                              <w:color w:val="787878"/>
                              <w:sz w:val="18"/>
                              <w:szCs w:val="18"/>
                            </w:rPr>
                            <w:t>Základní škola a Mateřská škola Jívová</w:t>
                          </w:r>
                        </w:p>
                        <w:p w:rsidR="00B16252" w:rsidRPr="007660D3" w:rsidRDefault="00B16252" w:rsidP="00B16252">
                          <w:pPr>
                            <w:spacing w:after="0" w:line="324" w:lineRule="auto"/>
                            <w:jc w:val="right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okres Olomouc, příspěvková organizace</w:t>
                          </w:r>
                        </w:p>
                        <w:p w:rsidR="00B16252" w:rsidRPr="007660D3" w:rsidRDefault="00B16252" w:rsidP="00B16252">
                          <w:pPr>
                            <w:spacing w:after="0" w:line="324" w:lineRule="auto"/>
                            <w:jc w:val="right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č. p. 20, 783 16 Jívová, IČO: 70 985 286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B3CB6E" id="Textové pole 2" o:spid="_x0000_s1027" type="#_x0000_t202" style="position:absolute;margin-left:179.5pt;margin-top:-3.05pt;width:183.25pt;height:4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" filled="f" stroked="f">
              <v:textbox>
                <w:txbxContent>
                  <w:p w:rsidR="00B16252" w:rsidRPr="007660D3" w:rsidRDefault="00B16252" w:rsidP="00B16252">
                    <w:pPr>
                      <w:spacing w:after="0" w:line="324" w:lineRule="auto"/>
                      <w:jc w:val="right"/>
                      <w:rPr>
                        <w:rFonts w:ascii="Raleway" w:hAnsi="Raleway"/>
                        <w:b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b/>
                        <w:color w:val="787878"/>
                        <w:sz w:val="18"/>
                        <w:szCs w:val="18"/>
                      </w:rPr>
                      <w:t>Základní škola a Mateřská škola Jívová</w:t>
                    </w:r>
                  </w:p>
                  <w:p w:rsidR="00B16252" w:rsidRPr="007660D3" w:rsidRDefault="00B16252" w:rsidP="00B16252">
                    <w:pPr>
                      <w:spacing w:after="0" w:line="324" w:lineRule="auto"/>
                      <w:jc w:val="right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okres Olomouc, příspěvková organizace</w:t>
                    </w:r>
                  </w:p>
                  <w:p w:rsidR="00B16252" w:rsidRPr="007660D3" w:rsidRDefault="00B16252" w:rsidP="00B16252">
                    <w:pPr>
                      <w:spacing w:after="0" w:line="324" w:lineRule="auto"/>
                      <w:jc w:val="right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č. p. 20, 783 16 Jívová, IČO: 70 985 286</w:t>
                    </w:r>
                  </w:p>
                </w:txbxContent>
              </v:textbox>
            </v:shape>
          </w:pict>
        </mc:Fallback>
      </mc:AlternateContent>
    </w:r>
  </w:p>
  <w:p w:rsidR="00B16252" w:rsidRDefault="00C77B63" w:rsidP="00B16252">
    <w:pPr>
      <w:pStyle w:val="Zhlav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08FF389" wp14:editId="2E991255">
          <wp:simplePos x="0" y="0"/>
          <wp:positionH relativeFrom="column">
            <wp:posOffset>4873625</wp:posOffset>
          </wp:positionH>
          <wp:positionV relativeFrom="paragraph">
            <wp:posOffset>48895</wp:posOffset>
          </wp:positionV>
          <wp:extent cx="122555" cy="98425"/>
          <wp:effectExtent l="0" t="0" r="0" b="0"/>
          <wp:wrapNone/>
          <wp:docPr id="3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" cy="9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16252" w:rsidRDefault="00C77B63" w:rsidP="00B16252">
    <w:pPr>
      <w:pStyle w:val="Zhlav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D7E8791" wp14:editId="2D68E437">
          <wp:simplePos x="0" y="0"/>
          <wp:positionH relativeFrom="column">
            <wp:posOffset>4876800</wp:posOffset>
          </wp:positionH>
          <wp:positionV relativeFrom="paragraph">
            <wp:posOffset>53340</wp:posOffset>
          </wp:positionV>
          <wp:extent cx="114300" cy="114300"/>
          <wp:effectExtent l="0" t="0" r="0" b="0"/>
          <wp:wrapNone/>
          <wp:docPr id="37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16252" w:rsidRDefault="00C77B63" w:rsidP="00B1625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239361" wp14:editId="39D5023B">
              <wp:simplePos x="0" y="0"/>
              <wp:positionH relativeFrom="column">
                <wp:posOffset>0</wp:posOffset>
              </wp:positionH>
              <wp:positionV relativeFrom="paragraph">
                <wp:posOffset>237490</wp:posOffset>
              </wp:positionV>
              <wp:extent cx="6127750" cy="36195"/>
              <wp:effectExtent l="0" t="0" r="6350" b="1905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7750" cy="3619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1E1E1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C608" id="Přímá spojnic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8.7pt" to="48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" strokecolor="#e1e1e1" strokeweight="1pt">
              <v:stroke joinstyle="miter"/>
              <o:lock v:ext="edit" shapetype="f"/>
            </v:line>
          </w:pict>
        </mc:Fallback>
      </mc:AlternateContent>
    </w:r>
  </w:p>
  <w:p w:rsidR="00B16252" w:rsidRDefault="00B16252">
    <w:pPr>
      <w:pStyle w:val="Zhlav"/>
    </w:pPr>
  </w:p>
  <w:p w:rsidR="00373180" w:rsidRDefault="003731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82"/>
    <w:rsid w:val="0006313A"/>
    <w:rsid w:val="000967D1"/>
    <w:rsid w:val="000E13B1"/>
    <w:rsid w:val="001B7654"/>
    <w:rsid w:val="001D53E9"/>
    <w:rsid w:val="00291BE1"/>
    <w:rsid w:val="00373180"/>
    <w:rsid w:val="00387A82"/>
    <w:rsid w:val="003F14EC"/>
    <w:rsid w:val="003F1F4D"/>
    <w:rsid w:val="00431D30"/>
    <w:rsid w:val="0048034D"/>
    <w:rsid w:val="004D4CEC"/>
    <w:rsid w:val="005949C2"/>
    <w:rsid w:val="005F0996"/>
    <w:rsid w:val="00676C66"/>
    <w:rsid w:val="006D0E93"/>
    <w:rsid w:val="007660D3"/>
    <w:rsid w:val="007C6723"/>
    <w:rsid w:val="0099169E"/>
    <w:rsid w:val="009B3D3D"/>
    <w:rsid w:val="00B16252"/>
    <w:rsid w:val="00B2723F"/>
    <w:rsid w:val="00B3066F"/>
    <w:rsid w:val="00B74EB0"/>
    <w:rsid w:val="00B93F9B"/>
    <w:rsid w:val="00C70868"/>
    <w:rsid w:val="00C77B63"/>
    <w:rsid w:val="00CC3FEB"/>
    <w:rsid w:val="00D05111"/>
    <w:rsid w:val="00D30D36"/>
    <w:rsid w:val="00D93240"/>
    <w:rsid w:val="00E049B7"/>
    <w:rsid w:val="00E71640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6E0E1"/>
  <w15:chartTrackingRefBased/>
  <w15:docId w15:val="{85E4F4D0-FC24-4712-A2D4-3107AE05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7A82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7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F099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5F0996"/>
  </w:style>
  <w:style w:type="paragraph" w:styleId="Zpat">
    <w:name w:val="footer"/>
    <w:basedOn w:val="Normln"/>
    <w:link w:val="ZpatChar"/>
    <w:uiPriority w:val="99"/>
    <w:unhideWhenUsed/>
    <w:rsid w:val="005F099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5F0996"/>
  </w:style>
  <w:style w:type="paragraph" w:styleId="Textbubliny">
    <w:name w:val="Balloon Text"/>
    <w:basedOn w:val="Normln"/>
    <w:link w:val="TextbublinyChar"/>
    <w:uiPriority w:val="99"/>
    <w:semiHidden/>
    <w:unhideWhenUsed/>
    <w:rsid w:val="005F0996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F0996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unhideWhenUsed/>
    <w:rsid w:val="005F0996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5F0996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387A8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3323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yca\Desktop\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AA07D-0CF7-4F88-9721-C380C156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papír.dotx</Template>
  <TotalTime>2</TotalTime>
  <Pages>1</Pages>
  <Words>136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Skola Jivova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Skola Jivova</dc:title>
  <dc:subject/>
  <dc:creator>Žaneta Fryčáková</dc:creator>
  <cp:keywords/>
  <dc:description/>
  <cp:lastModifiedBy>Žaneta Fryčáková</cp:lastModifiedBy>
  <cp:revision>1</cp:revision>
  <cp:lastPrinted>2023-04-18T08:13:00Z</cp:lastPrinted>
  <dcterms:created xsi:type="dcterms:W3CDTF">2023-04-18T08:05:00Z</dcterms:created>
  <dcterms:modified xsi:type="dcterms:W3CDTF">2023-04-18T08:15:00Z</dcterms:modified>
</cp:coreProperties>
</file>