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51CA9" w14:textId="77777777" w:rsidR="007B6EC0" w:rsidRDefault="007B6EC0" w:rsidP="007B6EC0">
      <w:pPr>
        <w:jc w:val="center"/>
        <w:rPr>
          <w:rFonts w:ascii="Times New Roman" w:hAnsi="Times New Roman"/>
          <w:b/>
          <w:sz w:val="40"/>
          <w:szCs w:val="40"/>
        </w:rPr>
      </w:pPr>
    </w:p>
    <w:p w14:paraId="2CA67361" w14:textId="76E734F5" w:rsidR="00291BE1" w:rsidRDefault="007B6EC0" w:rsidP="0036178C">
      <w:pPr>
        <w:jc w:val="center"/>
        <w:rPr>
          <w:rFonts w:ascii="Times New Roman" w:hAnsi="Times New Roman"/>
          <w:b/>
          <w:sz w:val="40"/>
          <w:szCs w:val="40"/>
        </w:rPr>
      </w:pPr>
      <w:r w:rsidRPr="00952BAB">
        <w:rPr>
          <w:rFonts w:ascii="Times New Roman" w:hAnsi="Times New Roman"/>
          <w:b/>
          <w:sz w:val="40"/>
          <w:szCs w:val="40"/>
        </w:rPr>
        <w:t>PLÁN AKCÍ NA MĚSÍC ZÁŘÍ</w:t>
      </w:r>
    </w:p>
    <w:p w14:paraId="59051010" w14:textId="77777777" w:rsidR="001E5987" w:rsidRPr="0036178C" w:rsidRDefault="001E5987" w:rsidP="0036178C">
      <w:pPr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4"/>
        <w:gridCol w:w="5811"/>
        <w:gridCol w:w="2048"/>
      </w:tblGrid>
      <w:tr w:rsidR="003C333A" w14:paraId="33075965" w14:textId="77777777" w:rsidTr="0036178C">
        <w:tc>
          <w:tcPr>
            <w:tcW w:w="1274" w:type="dxa"/>
          </w:tcPr>
          <w:p w14:paraId="168EE205" w14:textId="125A2223" w:rsidR="003C333A" w:rsidRPr="003C333A" w:rsidRDefault="003C333A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>datum</w:t>
            </w:r>
          </w:p>
        </w:tc>
        <w:tc>
          <w:tcPr>
            <w:tcW w:w="5811" w:type="dxa"/>
          </w:tcPr>
          <w:p w14:paraId="028199E2" w14:textId="5590C7A5" w:rsidR="003C333A" w:rsidRPr="003C333A" w:rsidRDefault="003C333A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>Název akce</w:t>
            </w:r>
          </w:p>
        </w:tc>
        <w:tc>
          <w:tcPr>
            <w:tcW w:w="2048" w:type="dxa"/>
          </w:tcPr>
          <w:p w14:paraId="40F93231" w14:textId="336167E5" w:rsidR="003C333A" w:rsidRPr="003C333A" w:rsidRDefault="003C333A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>odpovědný</w:t>
            </w:r>
          </w:p>
        </w:tc>
      </w:tr>
      <w:tr w:rsidR="001E5987" w14:paraId="66AB733F" w14:textId="77777777" w:rsidTr="0036178C">
        <w:tc>
          <w:tcPr>
            <w:tcW w:w="1274" w:type="dxa"/>
          </w:tcPr>
          <w:p w14:paraId="47117384" w14:textId="185D1741" w:rsidR="001E5987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1</w:t>
            </w:r>
            <w:r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5811" w:type="dxa"/>
            <w:vMerge w:val="restart"/>
          </w:tcPr>
          <w:p w14:paraId="1CD5BCF7" w14:textId="77777777" w:rsidR="001E5987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>Slavnostní z</w:t>
            </w:r>
            <w:r w:rsidRPr="003C33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>ahájení školního roku v 8 hodin</w:t>
            </w:r>
          </w:p>
          <w:p w14:paraId="03896CEB" w14:textId="4EBF1530" w:rsidR="001E5987" w:rsidRPr="003C333A" w:rsidRDefault="001E5987" w:rsidP="0036178C">
            <w:pPr>
              <w:spacing w:after="225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D32C93">
              <w:rPr>
                <w:rFonts w:ascii="Times New Roman" w:hAnsi="Times New Roman"/>
                <w:sz w:val="28"/>
                <w:szCs w:val="28"/>
              </w:rPr>
              <w:t>8.00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D32C93">
              <w:rPr>
                <w:rFonts w:ascii="Times New Roman" w:hAnsi="Times New Roman"/>
                <w:sz w:val="28"/>
                <w:szCs w:val="28"/>
              </w:rPr>
              <w:t xml:space="preserve">společně ve III. třídě                                           následně – schůzka rodičů žáků1. </w:t>
            </w:r>
            <w:proofErr w:type="gramStart"/>
            <w:r w:rsidRPr="00D32C93">
              <w:rPr>
                <w:rFonts w:ascii="Times New Roman" w:hAnsi="Times New Roman"/>
                <w:sz w:val="28"/>
                <w:szCs w:val="28"/>
              </w:rPr>
              <w:t>ročníku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2C93">
              <w:rPr>
                <w:rFonts w:ascii="Times New Roman" w:hAnsi="Times New Roman"/>
                <w:sz w:val="28"/>
                <w:szCs w:val="28"/>
              </w:rPr>
              <w:t>- ve</w:t>
            </w:r>
            <w:proofErr w:type="gramEnd"/>
            <w:r w:rsidRPr="00D32C93">
              <w:rPr>
                <w:rFonts w:ascii="Times New Roman" w:hAnsi="Times New Roman"/>
                <w:sz w:val="28"/>
                <w:szCs w:val="28"/>
              </w:rPr>
              <w:t xml:space="preserve"> své třídě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Lada Keňová</w:t>
            </w:r>
            <w:r w:rsidRPr="00D32C93">
              <w:rPr>
                <w:rFonts w:ascii="Times New Roman" w:hAnsi="Times New Roman"/>
                <w:sz w:val="28"/>
                <w:szCs w:val="28"/>
              </w:rPr>
              <w:t>, ostatní volno</w:t>
            </w:r>
          </w:p>
        </w:tc>
        <w:tc>
          <w:tcPr>
            <w:tcW w:w="2048" w:type="dxa"/>
          </w:tcPr>
          <w:p w14:paraId="4A241E4E" w14:textId="0D6FD940" w:rsidR="001E5987" w:rsidRPr="003C333A" w:rsidRDefault="001E5987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všichni</w:t>
            </w:r>
          </w:p>
        </w:tc>
      </w:tr>
      <w:tr w:rsidR="001E5987" w14:paraId="298D83CD" w14:textId="77777777" w:rsidTr="0036178C">
        <w:tc>
          <w:tcPr>
            <w:tcW w:w="1274" w:type="dxa"/>
          </w:tcPr>
          <w:p w14:paraId="7772C2A1" w14:textId="77777777" w:rsidR="001E5987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811" w:type="dxa"/>
            <w:vMerge/>
          </w:tcPr>
          <w:p w14:paraId="08A198AC" w14:textId="766BB398" w:rsidR="001E5987" w:rsidRPr="003C333A" w:rsidRDefault="001E5987" w:rsidP="0036178C">
            <w:pPr>
              <w:spacing w:after="225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048" w:type="dxa"/>
          </w:tcPr>
          <w:p w14:paraId="3A6AAD77" w14:textId="77777777" w:rsidR="001E5987" w:rsidRPr="003C333A" w:rsidRDefault="001E5987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3C333A" w14:paraId="5E42D7C4" w14:textId="77777777" w:rsidTr="0036178C">
        <w:tc>
          <w:tcPr>
            <w:tcW w:w="1274" w:type="dxa"/>
          </w:tcPr>
          <w:p w14:paraId="51519224" w14:textId="5AF1C404" w:rsidR="007B6EC0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2</w:t>
            </w:r>
            <w:r w:rsidR="003C333A"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5811" w:type="dxa"/>
          </w:tcPr>
          <w:p w14:paraId="4160458C" w14:textId="2CFC9661" w:rsidR="007B6EC0" w:rsidRPr="003C333A" w:rsidRDefault="00AB63CA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Práce ve třídách – sešity, učebnice</w:t>
            </w:r>
          </w:p>
        </w:tc>
        <w:tc>
          <w:tcPr>
            <w:tcW w:w="2048" w:type="dxa"/>
          </w:tcPr>
          <w:p w14:paraId="2558E480" w14:textId="6B0FEE69" w:rsidR="007B6EC0" w:rsidRPr="003C333A" w:rsidRDefault="003C333A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všichni</w:t>
            </w:r>
          </w:p>
        </w:tc>
      </w:tr>
      <w:tr w:rsidR="003C333A" w14:paraId="459DE137" w14:textId="77777777" w:rsidTr="0036178C">
        <w:tc>
          <w:tcPr>
            <w:tcW w:w="1274" w:type="dxa"/>
          </w:tcPr>
          <w:p w14:paraId="455C6F2B" w14:textId="13C8EDCD" w:rsidR="007B6EC0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3</w:t>
            </w:r>
            <w:r w:rsidR="003C333A"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5811" w:type="dxa"/>
          </w:tcPr>
          <w:p w14:paraId="06218CDB" w14:textId="5257148A" w:rsidR="007B6EC0" w:rsidRPr="003C333A" w:rsidRDefault="00AB63CA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 xml:space="preserve">Zahájení celoročního projektu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Cesta kolem světa se zvířaty</w:t>
            </w:r>
          </w:p>
        </w:tc>
        <w:tc>
          <w:tcPr>
            <w:tcW w:w="2048" w:type="dxa"/>
          </w:tcPr>
          <w:p w14:paraId="502564EE" w14:textId="74C3BEE7" w:rsidR="007B6EC0" w:rsidRPr="003C333A" w:rsidRDefault="001E5987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všichni</w:t>
            </w:r>
          </w:p>
        </w:tc>
      </w:tr>
      <w:tr w:rsidR="003C333A" w14:paraId="751CFD78" w14:textId="77777777" w:rsidTr="0036178C">
        <w:tc>
          <w:tcPr>
            <w:tcW w:w="1274" w:type="dxa"/>
          </w:tcPr>
          <w:p w14:paraId="54D5E441" w14:textId="4C58FD94" w:rsidR="007B6EC0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4</w:t>
            </w:r>
            <w:r w:rsidR="003C333A"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5811" w:type="dxa"/>
          </w:tcPr>
          <w:p w14:paraId="2CA27352" w14:textId="2BD075EE" w:rsidR="007B6EC0" w:rsidRPr="003C333A" w:rsidRDefault="00AB63CA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Výlet po okolí</w:t>
            </w:r>
          </w:p>
        </w:tc>
        <w:tc>
          <w:tcPr>
            <w:tcW w:w="2048" w:type="dxa"/>
          </w:tcPr>
          <w:p w14:paraId="6F2EE53B" w14:textId="709700A4" w:rsidR="007B6EC0" w:rsidRPr="003C333A" w:rsidRDefault="003C333A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všichni</w:t>
            </w:r>
          </w:p>
        </w:tc>
      </w:tr>
      <w:tr w:rsidR="003C333A" w14:paraId="32A680F6" w14:textId="77777777" w:rsidTr="0036178C">
        <w:tc>
          <w:tcPr>
            <w:tcW w:w="1274" w:type="dxa"/>
          </w:tcPr>
          <w:p w14:paraId="7434DA4E" w14:textId="5F1AFA3B" w:rsidR="007B6EC0" w:rsidRPr="003C333A" w:rsidRDefault="00AB63CA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9</w:t>
            </w:r>
            <w:r w:rsidR="003C333A"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5811" w:type="dxa"/>
          </w:tcPr>
          <w:p w14:paraId="2AA7C9F7" w14:textId="56594625" w:rsidR="007B6EC0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 xml:space="preserve">Výlet na </w:t>
            </w:r>
            <w:r w:rsidR="00AB63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Svatý Kopeček</w:t>
            </w:r>
          </w:p>
        </w:tc>
        <w:tc>
          <w:tcPr>
            <w:tcW w:w="2048" w:type="dxa"/>
          </w:tcPr>
          <w:p w14:paraId="01FBC44D" w14:textId="7E992D24" w:rsidR="007B6EC0" w:rsidRPr="003C333A" w:rsidRDefault="001E5987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všichni</w:t>
            </w:r>
          </w:p>
        </w:tc>
      </w:tr>
      <w:tr w:rsidR="003C333A" w14:paraId="3C3B5467" w14:textId="77777777" w:rsidTr="0036178C">
        <w:tc>
          <w:tcPr>
            <w:tcW w:w="1274" w:type="dxa"/>
          </w:tcPr>
          <w:p w14:paraId="38AE1FAF" w14:textId="42BA020E" w:rsidR="007B6EC0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2</w:t>
            </w:r>
            <w:r w:rsidR="00AB63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4</w:t>
            </w:r>
            <w:r w:rsidR="003C333A"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5811" w:type="dxa"/>
          </w:tcPr>
          <w:p w14:paraId="0B023D8A" w14:textId="45EE2B64" w:rsidR="007B6EC0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Třídní schůzky v 16:00 hod.</w:t>
            </w:r>
          </w:p>
        </w:tc>
        <w:tc>
          <w:tcPr>
            <w:tcW w:w="2048" w:type="dxa"/>
          </w:tcPr>
          <w:p w14:paraId="6FFF9D1D" w14:textId="15513FA0" w:rsidR="007B6EC0" w:rsidRPr="003C333A" w:rsidRDefault="003C333A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všichni</w:t>
            </w:r>
          </w:p>
        </w:tc>
      </w:tr>
      <w:tr w:rsidR="003C333A" w14:paraId="66B8B585" w14:textId="77777777" w:rsidTr="0036178C">
        <w:trPr>
          <w:trHeight w:val="784"/>
        </w:trPr>
        <w:tc>
          <w:tcPr>
            <w:tcW w:w="1274" w:type="dxa"/>
          </w:tcPr>
          <w:p w14:paraId="4B21B86D" w14:textId="4F9D9DD3" w:rsidR="007B6EC0" w:rsidRPr="003C333A" w:rsidRDefault="003C333A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2</w:t>
            </w:r>
            <w:r w:rsidR="00AB63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5</w:t>
            </w:r>
            <w:r w:rsidRPr="003C33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5811" w:type="dxa"/>
          </w:tcPr>
          <w:p w14:paraId="67AD1299" w14:textId="21BC74E0" w:rsidR="007B6EC0" w:rsidRPr="003C333A" w:rsidRDefault="001E5987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Projekt sv. Václav</w:t>
            </w:r>
          </w:p>
        </w:tc>
        <w:tc>
          <w:tcPr>
            <w:tcW w:w="2048" w:type="dxa"/>
          </w:tcPr>
          <w:p w14:paraId="75AF7216" w14:textId="3BD3146A" w:rsidR="007B6EC0" w:rsidRPr="003C333A" w:rsidRDefault="001E5987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 xml:space="preserve">Keňová, </w:t>
            </w:r>
            <w:r w:rsidR="00AB63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Martinková</w:t>
            </w:r>
          </w:p>
        </w:tc>
      </w:tr>
      <w:tr w:rsidR="001E7A73" w14:paraId="63BE510B" w14:textId="77777777" w:rsidTr="001E7A73">
        <w:trPr>
          <w:trHeight w:val="784"/>
        </w:trPr>
        <w:tc>
          <w:tcPr>
            <w:tcW w:w="1274" w:type="dxa"/>
            <w:shd w:val="clear" w:color="auto" w:fill="FFC000"/>
          </w:tcPr>
          <w:p w14:paraId="42474DA1" w14:textId="5DFD7A5F" w:rsidR="001E7A73" w:rsidRPr="003C333A" w:rsidRDefault="001E7A73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28.9.</w:t>
            </w:r>
          </w:p>
        </w:tc>
        <w:tc>
          <w:tcPr>
            <w:tcW w:w="5811" w:type="dxa"/>
            <w:shd w:val="clear" w:color="auto" w:fill="FFC000"/>
          </w:tcPr>
          <w:p w14:paraId="4479EE62" w14:textId="189AC743" w:rsidR="001E7A73" w:rsidRDefault="001E7A73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Státní svátek – Den české státnosti</w:t>
            </w:r>
          </w:p>
        </w:tc>
        <w:tc>
          <w:tcPr>
            <w:tcW w:w="2048" w:type="dxa"/>
            <w:shd w:val="clear" w:color="auto" w:fill="FFC000"/>
          </w:tcPr>
          <w:p w14:paraId="14BAF7BA" w14:textId="77777777" w:rsidR="001E7A73" w:rsidRDefault="001E7A73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AB63CA" w14:paraId="5F278E37" w14:textId="77777777" w:rsidTr="0036178C">
        <w:trPr>
          <w:trHeight w:val="784"/>
        </w:trPr>
        <w:tc>
          <w:tcPr>
            <w:tcW w:w="1274" w:type="dxa"/>
          </w:tcPr>
          <w:p w14:paraId="3AF11260" w14:textId="6DCEB2A9" w:rsidR="00AB63CA" w:rsidRPr="003C333A" w:rsidRDefault="00AB63CA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30.9.</w:t>
            </w:r>
          </w:p>
        </w:tc>
        <w:tc>
          <w:tcPr>
            <w:tcW w:w="5811" w:type="dxa"/>
          </w:tcPr>
          <w:p w14:paraId="4D5AAEF6" w14:textId="096BD745" w:rsidR="00AB63CA" w:rsidRDefault="00AB63CA" w:rsidP="00B2723F">
            <w:pPr>
              <w:spacing w:after="22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Výlet do Prahy</w:t>
            </w:r>
          </w:p>
        </w:tc>
        <w:tc>
          <w:tcPr>
            <w:tcW w:w="2048" w:type="dxa"/>
          </w:tcPr>
          <w:p w14:paraId="2AF6F526" w14:textId="14B3CFD5" w:rsidR="00AB63CA" w:rsidRDefault="00AB63CA" w:rsidP="003C333A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Keňová, Martinková</w:t>
            </w:r>
          </w:p>
        </w:tc>
      </w:tr>
    </w:tbl>
    <w:p w14:paraId="61F93D4C" w14:textId="77777777" w:rsidR="007B6EC0" w:rsidRPr="00291BE1" w:rsidRDefault="007B6EC0" w:rsidP="00B2723F">
      <w:pPr>
        <w:shd w:val="clear" w:color="auto" w:fill="FFFFFF"/>
        <w:spacing w:after="225" w:line="240" w:lineRule="auto"/>
        <w:jc w:val="both"/>
        <w:rPr>
          <w:rFonts w:eastAsia="Times New Roman" w:cs="Calibri"/>
          <w:color w:val="000000"/>
          <w:lang w:eastAsia="cs-CZ"/>
        </w:rPr>
      </w:pPr>
    </w:p>
    <w:sectPr w:rsidR="007B6EC0" w:rsidRPr="00291BE1" w:rsidSect="00373180">
      <w:headerReference w:type="first" r:id="rId7"/>
      <w:pgSz w:w="11906" w:h="16838" w:code="9"/>
      <w:pgMar w:top="1474" w:right="1134" w:bottom="1985" w:left="1134" w:header="1247" w:footer="15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72A8" w14:textId="77777777" w:rsidR="00AD5CCB" w:rsidRDefault="00AD5CCB" w:rsidP="005F0996">
      <w:pPr>
        <w:spacing w:after="0" w:line="240" w:lineRule="auto"/>
      </w:pPr>
      <w:r>
        <w:separator/>
      </w:r>
    </w:p>
  </w:endnote>
  <w:endnote w:type="continuationSeparator" w:id="0">
    <w:p w14:paraId="109463C8" w14:textId="77777777" w:rsidR="00AD5CCB" w:rsidRDefault="00AD5CCB" w:rsidP="005F0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6C01F74-3F80-4F83-9F71-5958985066D4}"/>
    <w:embedBold r:id="rId2" w:fontKey="{AEEDA98D-05C2-401F-ADDF-F56B4979E7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24FA0073-2162-4E75-8401-5698D27AC74E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4" w:fontKey="{DE9BB8B3-6CF6-43C1-83FD-91777C5E7ECB}"/>
    <w:embedBold r:id="rId5" w:fontKey="{9D435DD1-D84B-4012-9580-DD7FEFE3575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43BCC7D-24C1-4946-B35C-0B88946B0D5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572E" w14:textId="77777777" w:rsidR="00AD5CCB" w:rsidRDefault="00AD5CCB" w:rsidP="005F0996">
      <w:pPr>
        <w:spacing w:after="0" w:line="240" w:lineRule="auto"/>
      </w:pPr>
      <w:r>
        <w:separator/>
      </w:r>
    </w:p>
  </w:footnote>
  <w:footnote w:type="continuationSeparator" w:id="0">
    <w:p w14:paraId="3EC83B5E" w14:textId="77777777" w:rsidR="00AD5CCB" w:rsidRDefault="00AD5CCB" w:rsidP="005F0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B2937" w14:textId="77777777" w:rsidR="00B16252" w:rsidRDefault="00C77B63" w:rsidP="00B1625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285E2A" wp14:editId="4EB14879">
              <wp:simplePos x="0" y="0"/>
              <wp:positionH relativeFrom="column">
                <wp:posOffset>4975225</wp:posOffset>
              </wp:positionH>
              <wp:positionV relativeFrom="paragraph">
                <wp:posOffset>-40005</wp:posOffset>
              </wp:positionV>
              <wp:extent cx="1236345" cy="679450"/>
              <wp:effectExtent l="0" t="0" r="0" b="0"/>
              <wp:wrapNone/>
              <wp:docPr id="20" name="Textové po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679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69C429" w14:textId="77777777" w:rsidR="00B16252" w:rsidRPr="007660D3" w:rsidRDefault="00B16252" w:rsidP="00B16252">
                          <w:pPr>
                            <w:spacing w:after="0" w:line="324" w:lineRule="auto"/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</w:pPr>
                          <w:r w:rsidRPr="007660D3"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  <w:t>+420 739 350 989</w:t>
                          </w:r>
                        </w:p>
                        <w:p w14:paraId="6497197B" w14:textId="77777777" w:rsidR="00B16252" w:rsidRPr="007660D3" w:rsidRDefault="00B16252" w:rsidP="00B16252">
                          <w:pPr>
                            <w:spacing w:after="0" w:line="324" w:lineRule="auto"/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</w:pPr>
                          <w:r w:rsidRPr="007660D3"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  <w:t>info@skolajivova.cz</w:t>
                          </w:r>
                        </w:p>
                        <w:p w14:paraId="13B9738E" w14:textId="77777777" w:rsidR="00B16252" w:rsidRPr="007660D3" w:rsidRDefault="00B16252" w:rsidP="00B16252">
                          <w:pPr>
                            <w:spacing w:after="0" w:line="324" w:lineRule="auto"/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</w:pPr>
                          <w:r w:rsidRPr="007660D3"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  <w:t>www.skolajivova.cz</w:t>
                          </w:r>
                        </w:p>
                        <w:p w14:paraId="4C92C954" w14:textId="77777777" w:rsidR="00B16252" w:rsidRPr="00ED5566" w:rsidRDefault="00B16252" w:rsidP="00B16252">
                          <w:pPr>
                            <w:spacing w:after="0" w:line="324" w:lineRule="auto"/>
                            <w:rPr>
                              <w:rFonts w:ascii="Raleway" w:hAnsi="Raleway"/>
                              <w:color w:val="787878"/>
                              <w:sz w:val="16"/>
                              <w:szCs w:val="16"/>
                            </w:rPr>
                          </w:pPr>
                        </w:p>
                        <w:p w14:paraId="364284F1" w14:textId="77777777" w:rsidR="00B16252" w:rsidRPr="00ED5566" w:rsidRDefault="00B16252" w:rsidP="00B16252">
                          <w:pPr>
                            <w:spacing w:after="0" w:line="324" w:lineRule="auto"/>
                            <w:rPr>
                              <w:rFonts w:ascii="Raleway" w:hAnsi="Raleway"/>
                              <w:color w:val="787878"/>
                              <w:sz w:val="16"/>
                              <w:szCs w:val="16"/>
                            </w:rPr>
                          </w:pPr>
                        </w:p>
                        <w:p w14:paraId="30F2DAD5" w14:textId="77777777" w:rsidR="00B16252" w:rsidRPr="00ED5566" w:rsidRDefault="00B16252" w:rsidP="00B16252">
                          <w:pPr>
                            <w:spacing w:after="0" w:line="324" w:lineRule="auto"/>
                            <w:rPr>
                              <w:rFonts w:ascii="Raleway" w:hAnsi="Raleway"/>
                              <w:color w:val="787878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85E2A" id="_x0000_t202" coordsize="21600,21600" o:spt="202" path="m,l,21600r21600,l21600,xe">
              <v:stroke joinstyle="miter"/>
              <v:path gradientshapeok="t" o:connecttype="rect"/>
            </v:shapetype>
            <v:shape id="Textové pole 20" o:spid="_x0000_s1026" type="#_x0000_t202" style="position:absolute;margin-left:391.75pt;margin-top:-3.15pt;width:97.35pt;height:5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" filled="f" stroked="f">
              <v:textbox>
                <w:txbxContent>
                  <w:p w14:paraId="3069C429" w14:textId="77777777" w:rsidR="00B16252" w:rsidRPr="007660D3" w:rsidRDefault="00B16252" w:rsidP="00B16252">
                    <w:pPr>
                      <w:spacing w:after="0" w:line="324" w:lineRule="auto"/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</w:pPr>
                    <w:r w:rsidRPr="007660D3"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  <w:t>+420 739 350 989</w:t>
                    </w:r>
                  </w:p>
                  <w:p w14:paraId="6497197B" w14:textId="77777777" w:rsidR="00B16252" w:rsidRPr="007660D3" w:rsidRDefault="00B16252" w:rsidP="00B16252">
                    <w:pPr>
                      <w:spacing w:after="0" w:line="324" w:lineRule="auto"/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</w:pPr>
                    <w:r w:rsidRPr="007660D3"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  <w:t>info@skolajivova.cz</w:t>
                    </w:r>
                  </w:p>
                  <w:p w14:paraId="13B9738E" w14:textId="77777777" w:rsidR="00B16252" w:rsidRPr="007660D3" w:rsidRDefault="00B16252" w:rsidP="00B16252">
                    <w:pPr>
                      <w:spacing w:after="0" w:line="324" w:lineRule="auto"/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</w:pPr>
                    <w:r w:rsidRPr="007660D3"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  <w:t>www.skolajivova.cz</w:t>
                    </w:r>
                  </w:p>
                  <w:p w14:paraId="4C92C954" w14:textId="77777777" w:rsidR="00B16252" w:rsidRPr="00ED5566" w:rsidRDefault="00B16252" w:rsidP="00B16252">
                    <w:pPr>
                      <w:spacing w:after="0" w:line="324" w:lineRule="auto"/>
                      <w:rPr>
                        <w:rFonts w:ascii="Raleway" w:hAnsi="Raleway"/>
                        <w:color w:val="787878"/>
                        <w:sz w:val="16"/>
                        <w:szCs w:val="16"/>
                      </w:rPr>
                    </w:pPr>
                  </w:p>
                  <w:p w14:paraId="364284F1" w14:textId="77777777" w:rsidR="00B16252" w:rsidRPr="00ED5566" w:rsidRDefault="00B16252" w:rsidP="00B16252">
                    <w:pPr>
                      <w:spacing w:after="0" w:line="324" w:lineRule="auto"/>
                      <w:rPr>
                        <w:rFonts w:ascii="Raleway" w:hAnsi="Raleway"/>
                        <w:color w:val="787878"/>
                        <w:sz w:val="16"/>
                        <w:szCs w:val="16"/>
                      </w:rPr>
                    </w:pPr>
                  </w:p>
                  <w:p w14:paraId="30F2DAD5" w14:textId="77777777" w:rsidR="00B16252" w:rsidRPr="00ED5566" w:rsidRDefault="00B16252" w:rsidP="00B16252">
                    <w:pPr>
                      <w:spacing w:after="0" w:line="324" w:lineRule="auto"/>
                      <w:rPr>
                        <w:rFonts w:ascii="Raleway" w:hAnsi="Raleway"/>
                        <w:color w:val="787878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02363449" wp14:editId="74807E54">
          <wp:simplePos x="0" y="0"/>
          <wp:positionH relativeFrom="column">
            <wp:posOffset>4873625</wp:posOffset>
          </wp:positionH>
          <wp:positionV relativeFrom="paragraph">
            <wp:posOffset>21590</wp:posOffset>
          </wp:positionV>
          <wp:extent cx="121920" cy="121920"/>
          <wp:effectExtent l="0" t="0" r="0" b="0"/>
          <wp:wrapNone/>
          <wp:docPr id="3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" cy="12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007B4400" wp14:editId="13EC5233">
          <wp:simplePos x="0" y="0"/>
          <wp:positionH relativeFrom="column">
            <wp:posOffset>32385</wp:posOffset>
          </wp:positionH>
          <wp:positionV relativeFrom="paragraph">
            <wp:posOffset>-8890</wp:posOffset>
          </wp:positionV>
          <wp:extent cx="1266825" cy="577850"/>
          <wp:effectExtent l="0" t="0" r="0" b="0"/>
          <wp:wrapNone/>
          <wp:docPr id="32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C1A29B8" wp14:editId="42BF7037">
              <wp:simplePos x="0" y="0"/>
              <wp:positionH relativeFrom="column">
                <wp:posOffset>2279650</wp:posOffset>
              </wp:positionH>
              <wp:positionV relativeFrom="paragraph">
                <wp:posOffset>-38735</wp:posOffset>
              </wp:positionV>
              <wp:extent cx="2327275" cy="60706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7275" cy="6070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2AC88D" w14:textId="77777777" w:rsidR="00B16252" w:rsidRPr="007660D3" w:rsidRDefault="00B16252" w:rsidP="00B16252">
                          <w:pPr>
                            <w:spacing w:after="0" w:line="324" w:lineRule="auto"/>
                            <w:jc w:val="right"/>
                            <w:rPr>
                              <w:rFonts w:ascii="Raleway" w:hAnsi="Raleway"/>
                              <w:b/>
                              <w:color w:val="787878"/>
                              <w:sz w:val="18"/>
                              <w:szCs w:val="18"/>
                            </w:rPr>
                          </w:pPr>
                          <w:r w:rsidRPr="007660D3">
                            <w:rPr>
                              <w:rFonts w:ascii="Raleway" w:hAnsi="Raleway"/>
                              <w:b/>
                              <w:color w:val="787878"/>
                              <w:sz w:val="18"/>
                              <w:szCs w:val="18"/>
                            </w:rPr>
                            <w:t>Základní škola a Mateřská škola Jívová</w:t>
                          </w:r>
                        </w:p>
                        <w:p w14:paraId="6D5CB7BD" w14:textId="77777777" w:rsidR="00B16252" w:rsidRPr="007660D3" w:rsidRDefault="00B16252" w:rsidP="00B16252">
                          <w:pPr>
                            <w:spacing w:after="0" w:line="324" w:lineRule="auto"/>
                            <w:jc w:val="right"/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</w:pPr>
                          <w:r w:rsidRPr="007660D3"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  <w:t>okres Olomouc, příspěvková organizace</w:t>
                          </w:r>
                        </w:p>
                        <w:p w14:paraId="1901CADE" w14:textId="77777777" w:rsidR="00B16252" w:rsidRPr="007660D3" w:rsidRDefault="00B16252" w:rsidP="00B16252">
                          <w:pPr>
                            <w:spacing w:after="0" w:line="324" w:lineRule="auto"/>
                            <w:jc w:val="right"/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</w:pPr>
                          <w:r w:rsidRPr="007660D3">
                            <w:rPr>
                              <w:rFonts w:ascii="Raleway" w:hAnsi="Raleway"/>
                              <w:color w:val="787878"/>
                              <w:sz w:val="18"/>
                              <w:szCs w:val="18"/>
                            </w:rPr>
                            <w:t>č. p. 20, 783 16 Jívová, IČO: 70 985 286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A29B8" id="Textové pole 2" o:spid="_x0000_s1027" type="#_x0000_t202" style="position:absolute;margin-left:179.5pt;margin-top:-3.05pt;width:183.25pt;height:47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" filled="f" stroked="f">
              <v:textbox>
                <w:txbxContent>
                  <w:p w14:paraId="7D2AC88D" w14:textId="77777777" w:rsidR="00B16252" w:rsidRPr="007660D3" w:rsidRDefault="00B16252" w:rsidP="00B16252">
                    <w:pPr>
                      <w:spacing w:after="0" w:line="324" w:lineRule="auto"/>
                      <w:jc w:val="right"/>
                      <w:rPr>
                        <w:rFonts w:ascii="Raleway" w:hAnsi="Raleway"/>
                        <w:b/>
                        <w:color w:val="787878"/>
                        <w:sz w:val="18"/>
                        <w:szCs w:val="18"/>
                      </w:rPr>
                    </w:pPr>
                    <w:r w:rsidRPr="007660D3">
                      <w:rPr>
                        <w:rFonts w:ascii="Raleway" w:hAnsi="Raleway"/>
                        <w:b/>
                        <w:color w:val="787878"/>
                        <w:sz w:val="18"/>
                        <w:szCs w:val="18"/>
                      </w:rPr>
                      <w:t>Základní škola a Mateřská škola Jívová</w:t>
                    </w:r>
                  </w:p>
                  <w:p w14:paraId="6D5CB7BD" w14:textId="77777777" w:rsidR="00B16252" w:rsidRPr="007660D3" w:rsidRDefault="00B16252" w:rsidP="00B16252">
                    <w:pPr>
                      <w:spacing w:after="0" w:line="324" w:lineRule="auto"/>
                      <w:jc w:val="right"/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</w:pPr>
                    <w:r w:rsidRPr="007660D3"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  <w:t>okres Olomouc, příspěvková organizace</w:t>
                    </w:r>
                  </w:p>
                  <w:p w14:paraId="1901CADE" w14:textId="77777777" w:rsidR="00B16252" w:rsidRPr="007660D3" w:rsidRDefault="00B16252" w:rsidP="00B16252">
                    <w:pPr>
                      <w:spacing w:after="0" w:line="324" w:lineRule="auto"/>
                      <w:jc w:val="right"/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</w:pPr>
                    <w:r w:rsidRPr="007660D3">
                      <w:rPr>
                        <w:rFonts w:ascii="Raleway" w:hAnsi="Raleway"/>
                        <w:color w:val="787878"/>
                        <w:sz w:val="18"/>
                        <w:szCs w:val="18"/>
                      </w:rPr>
                      <w:t>č. p. 20, 783 16 Jívová, IČO: 70 985 286</w:t>
                    </w:r>
                  </w:p>
                </w:txbxContent>
              </v:textbox>
            </v:shape>
          </w:pict>
        </mc:Fallback>
      </mc:AlternateContent>
    </w:r>
  </w:p>
  <w:p w14:paraId="6198E8D0" w14:textId="77777777" w:rsidR="00B16252" w:rsidRDefault="00C77B63" w:rsidP="00B16252">
    <w:pPr>
      <w:pStyle w:val="Zhlav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540D3A8" wp14:editId="6304C087">
          <wp:simplePos x="0" y="0"/>
          <wp:positionH relativeFrom="column">
            <wp:posOffset>4873625</wp:posOffset>
          </wp:positionH>
          <wp:positionV relativeFrom="paragraph">
            <wp:posOffset>48895</wp:posOffset>
          </wp:positionV>
          <wp:extent cx="122555" cy="98425"/>
          <wp:effectExtent l="0" t="0" r="0" b="0"/>
          <wp:wrapNone/>
          <wp:docPr id="3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" cy="98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28587E" w14:textId="77777777" w:rsidR="00B16252" w:rsidRDefault="00C77B63" w:rsidP="00B16252">
    <w:pPr>
      <w:pStyle w:val="Zhlav"/>
    </w:pPr>
    <w:r>
      <w:rPr>
        <w:noProof/>
      </w:rPr>
      <w:drawing>
        <wp:anchor distT="0" distB="0" distL="114300" distR="114300" simplePos="0" relativeHeight="251660800" behindDoc="1" locked="0" layoutInCell="1" allowOverlap="1" wp14:anchorId="485AD57B" wp14:editId="5FBCB2BD">
          <wp:simplePos x="0" y="0"/>
          <wp:positionH relativeFrom="column">
            <wp:posOffset>4876800</wp:posOffset>
          </wp:positionH>
          <wp:positionV relativeFrom="paragraph">
            <wp:posOffset>53340</wp:posOffset>
          </wp:positionV>
          <wp:extent cx="114300" cy="114300"/>
          <wp:effectExtent l="0" t="0" r="0" b="0"/>
          <wp:wrapNone/>
          <wp:docPr id="3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D7A6F4" w14:textId="77777777" w:rsidR="00B16252" w:rsidRDefault="00C77B63" w:rsidP="00B1625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21DB71" wp14:editId="5EEC75A3">
              <wp:simplePos x="0" y="0"/>
              <wp:positionH relativeFrom="column">
                <wp:posOffset>0</wp:posOffset>
              </wp:positionH>
              <wp:positionV relativeFrom="paragraph">
                <wp:posOffset>237490</wp:posOffset>
              </wp:positionV>
              <wp:extent cx="6127750" cy="36195"/>
              <wp:effectExtent l="0" t="0" r="6350" b="1905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7750" cy="361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E1E1E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9086B7" id="Přímá spojnic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8.7pt" to="482.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" strokecolor="#e1e1e1" strokeweight="1pt">
              <v:stroke joinstyle="miter"/>
              <o:lock v:ext="edit" shapetype="f"/>
            </v:line>
          </w:pict>
        </mc:Fallback>
      </mc:AlternateContent>
    </w:r>
  </w:p>
  <w:p w14:paraId="0C2C9591" w14:textId="77777777" w:rsidR="00B16252" w:rsidRDefault="00B16252">
    <w:pPr>
      <w:pStyle w:val="Zhlav"/>
    </w:pPr>
  </w:p>
  <w:p w14:paraId="257294A0" w14:textId="77777777" w:rsidR="00373180" w:rsidRDefault="0037318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C0"/>
    <w:rsid w:val="0006313A"/>
    <w:rsid w:val="000967D1"/>
    <w:rsid w:val="000E13B1"/>
    <w:rsid w:val="00111531"/>
    <w:rsid w:val="0018185E"/>
    <w:rsid w:val="001B7654"/>
    <w:rsid w:val="001D53E9"/>
    <w:rsid w:val="001D5B01"/>
    <w:rsid w:val="001E5987"/>
    <w:rsid w:val="001E7A73"/>
    <w:rsid w:val="00291BE1"/>
    <w:rsid w:val="0036178C"/>
    <w:rsid w:val="00373180"/>
    <w:rsid w:val="003C333A"/>
    <w:rsid w:val="003F14EC"/>
    <w:rsid w:val="003F1F4D"/>
    <w:rsid w:val="00431D30"/>
    <w:rsid w:val="0048034D"/>
    <w:rsid w:val="004D4CEC"/>
    <w:rsid w:val="005949C2"/>
    <w:rsid w:val="005F0996"/>
    <w:rsid w:val="00676C66"/>
    <w:rsid w:val="006D0E93"/>
    <w:rsid w:val="007660D3"/>
    <w:rsid w:val="007B6EC0"/>
    <w:rsid w:val="007C6723"/>
    <w:rsid w:val="0099169E"/>
    <w:rsid w:val="00A737C1"/>
    <w:rsid w:val="00A80583"/>
    <w:rsid w:val="00AB63CA"/>
    <w:rsid w:val="00AD5CCB"/>
    <w:rsid w:val="00B16252"/>
    <w:rsid w:val="00B2723F"/>
    <w:rsid w:val="00B3066F"/>
    <w:rsid w:val="00B74EB0"/>
    <w:rsid w:val="00B93F9B"/>
    <w:rsid w:val="00C70868"/>
    <w:rsid w:val="00C77B63"/>
    <w:rsid w:val="00CC3FEB"/>
    <w:rsid w:val="00D05111"/>
    <w:rsid w:val="00D30D36"/>
    <w:rsid w:val="00D93240"/>
    <w:rsid w:val="00E049B7"/>
    <w:rsid w:val="00E71640"/>
    <w:rsid w:val="00ED5566"/>
    <w:rsid w:val="00EE247B"/>
    <w:rsid w:val="00F1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1B463"/>
  <w15:chartTrackingRefBased/>
  <w15:docId w15:val="{5DFAA02A-31CB-4343-86C8-EA24268F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6EC0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76C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F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996"/>
  </w:style>
  <w:style w:type="paragraph" w:styleId="Zpat">
    <w:name w:val="footer"/>
    <w:basedOn w:val="Normln"/>
    <w:link w:val="ZpatChar"/>
    <w:uiPriority w:val="99"/>
    <w:unhideWhenUsed/>
    <w:rsid w:val="005F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996"/>
  </w:style>
  <w:style w:type="paragraph" w:styleId="Textbubliny">
    <w:name w:val="Balloon Text"/>
    <w:basedOn w:val="Normln"/>
    <w:link w:val="TextbublinyChar"/>
    <w:uiPriority w:val="99"/>
    <w:semiHidden/>
    <w:unhideWhenUsed/>
    <w:rsid w:val="005F0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F0996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5F0996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5F099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7B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3323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OneDrive\Plocha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AA07D-0CF7-4F88-9721-C380C156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0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Skola Jivova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Skola Jivova</dc:title>
  <dc:subject/>
  <dc:creator>Škola Jívová</dc:creator>
  <cp:keywords/>
  <dc:description/>
  <cp:lastModifiedBy>Lenka Všetulová</cp:lastModifiedBy>
  <cp:revision>2</cp:revision>
  <cp:lastPrinted>2026-09-02T07:45:00Z</cp:lastPrinted>
  <dcterms:created xsi:type="dcterms:W3CDTF">2026-09-02T07:46:00Z</dcterms:created>
  <dcterms:modified xsi:type="dcterms:W3CDTF">2026-09-02T07:46:00Z</dcterms:modified>
</cp:coreProperties>
</file>